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111125</wp:posOffset>
                </wp:positionH>
                <wp:positionV relativeFrom="paragraph">
                  <wp:posOffset>113665</wp:posOffset>
                </wp:positionV>
                <wp:extent cx="275590" cy="275590"/>
                <wp:effectExtent l="0" t="0" r="10160" b="10160"/>
                <wp:wrapNone/>
                <wp:docPr id="16" name="直角三角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75590" cy="275590"/>
                        </a:xfrm>
                        <a:prstGeom prst="rtTriangle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" type="#_x0000_t6" style="position:absolute;left:0pt;margin-left:8.75pt;margin-top:8.95pt;height:21.7pt;width:21.7pt;rotation:5898240f;z-index:251661312;v-text-anchor:middle;mso-width-relative:page;mso-height-relative:page;" fillcolor="#2E75B6 [2404]" filled="t" stroked="f" coordsize="21600,21600" o:gfxdata="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DlkLIn1AAAAAcB&#10;AAAPAAAAAAAAAAEAIAAAACIAAABkcnMvZG93bnJldi54bWxQSwECFAAUAAAACACHTuJABfIkLZEC&#10;AAALBQAADgAAAAAAAAABACAAAAAjAQAAZHJzL2Uyb0RvYy54bWxQSwUGAAAAAAYABgBZAQAAJgYA&#10;AAAA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7187565</wp:posOffset>
                </wp:positionH>
                <wp:positionV relativeFrom="paragraph">
                  <wp:posOffset>118745</wp:posOffset>
                </wp:positionV>
                <wp:extent cx="275590" cy="275590"/>
                <wp:effectExtent l="0" t="0" r="10160" b="10160"/>
                <wp:wrapNone/>
                <wp:docPr id="17" name="直角三角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75590" cy="275590"/>
                        </a:xfrm>
                        <a:prstGeom prst="rtTriangle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" type="#_x0000_t6" style="position:absolute;left:0pt;margin-left:565.95pt;margin-top:9.35pt;height:21.7pt;width:21.7pt;rotation:11796480f;z-index:251660288;v-text-anchor:middle;mso-width-relative:page;mso-height-relative:page;" fillcolor="#2E75B6 [2404]" filled="t" stroked="f" coordsize="21600,21600" o:gfxdata="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92710</wp:posOffset>
                </wp:positionH>
                <wp:positionV relativeFrom="paragraph">
                  <wp:posOffset>106045</wp:posOffset>
                </wp:positionV>
                <wp:extent cx="7375525" cy="10480040"/>
                <wp:effectExtent l="14605" t="13970" r="20320" b="2159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2075" y="78740"/>
                          <a:ext cx="7375525" cy="10480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.3pt;margin-top:8.35pt;height:825.2pt;width:580.75pt;z-index:-251657216;v-text-anchor:middle;mso-width-relative:page;mso-height-relative:page;" fillcolor="#FFFFFF [3212]" filled="t" stroked="t" coordsize="21600,21600" o:gfxdata="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YhRYptcAAAALAQAADwAAAAAAAAABACAAAAAiAAAAZHJzL2Rvd25yZXYueG1sUEsBAhQAFAAAAAgA&#10;h07iQHD58B2YAgAAOQUAAA4AAAAAAAAAAQAgAAAAJgEAAGRycy9lMm9Eb2MueG1sUEsFBgAAAAAG&#10;AAYAWQEAADAGAAAAAA==&#10;">
                <v:fill on="t" focussize="0,0"/>
                <v:stroke weight="2.25pt" color="#595959 [2109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/>
          <w:lang w:val="en-US" w:eastAsia="zh-CN"/>
        </w:rPr>
        <w:t xml:space="preserve">            </w: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254000</wp:posOffset>
                </wp:positionH>
                <wp:positionV relativeFrom="paragraph">
                  <wp:posOffset>168910</wp:posOffset>
                </wp:positionV>
                <wp:extent cx="7002780" cy="448945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187575" y="187325"/>
                          <a:ext cx="7002780" cy="448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40" w:lineRule="exact"/>
                              <w:jc w:val="distribute"/>
                              <w:textAlignment w:val="auto"/>
                              <w:outlineLvl w:val="9"/>
                              <w:rPr>
                                <w:rFonts w:hint="default" w:ascii="微软雅黑" w:hAnsi="微软雅黑" w:eastAsia="微软雅黑" w:cs="微软雅黑"/>
                                <w:sz w:val="5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52"/>
                                <w:szCs w:val="72"/>
                                <w:lang w:val="en-US" w:eastAsia="zh-CN"/>
                              </w:rPr>
                              <w:t>山东现代学院马克思主义学社报名表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pt;margin-top:13.3pt;height:35.35pt;width:551.4pt;z-index:251662336;mso-width-relative:page;mso-height-relative:page;" filled="f" stroked="f" coordsize="21600,21600" o:gfxdata="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b6TV1twAAAAKAQAADwAAAAAA&#10;AAABACAAAAAiAAAAZHJzL2Rvd25yZXYueG1sUEsBAhQAFAAAAAgAh07iQH2r4jRIAgAAcQQAAA4A&#10;AAAAAAAAAQAgAAAAKw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40" w:lineRule="exact"/>
                        <w:jc w:val="distribute"/>
                        <w:textAlignment w:val="auto"/>
                        <w:outlineLvl w:val="9"/>
                        <w:rPr>
                          <w:rFonts w:hint="default" w:ascii="微软雅黑" w:hAnsi="微软雅黑" w:eastAsia="微软雅黑" w:cs="微软雅黑"/>
                          <w:sz w:val="52"/>
                          <w:szCs w:val="72"/>
                          <w:lang w:val="en-US" w:eastAsia="zh-CN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52"/>
                          <w:szCs w:val="72"/>
                          <w:lang w:val="en-US" w:eastAsia="zh-CN"/>
                        </w:rPr>
                        <w:t>山东现代学院马克思主义学社报名表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tbl>
      <w:tblPr>
        <w:tblStyle w:val="3"/>
        <w:tblpPr w:leftFromText="180" w:rightFromText="180" w:vertAnchor="text" w:horzAnchor="page" w:tblpXSpec="center" w:tblpY="170"/>
        <w:tblOverlap w:val="never"/>
        <w:tblW w:w="110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5"/>
        <w:gridCol w:w="3105"/>
        <w:gridCol w:w="1429"/>
        <w:gridCol w:w="2917"/>
        <w:gridCol w:w="199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11020" w:type="dxa"/>
            <w:gridSpan w:val="5"/>
            <w:shd w:val="clear" w:color="auto" w:fill="E7E6E6" w:themeFill="background2"/>
            <w:vAlign w:val="center"/>
          </w:tcPr>
          <w:p>
            <w:pPr>
              <w:jc w:val="both"/>
              <w:rPr>
                <w:rFonts w:hint="eastAsia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57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姓    名</w:t>
            </w:r>
          </w:p>
        </w:tc>
        <w:tc>
          <w:tcPr>
            <w:tcW w:w="310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出生年月</w:t>
            </w:r>
          </w:p>
        </w:tc>
        <w:tc>
          <w:tcPr>
            <w:tcW w:w="2917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1994" w:type="dxa"/>
            <w:vMerge w:val="restart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157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求职意向</w:t>
            </w:r>
          </w:p>
        </w:tc>
        <w:tc>
          <w:tcPr>
            <w:tcW w:w="3105" w:type="dxa"/>
            <w:shd w:val="clear" w:color="auto" w:fill="auto"/>
            <w:vAlign w:val="center"/>
          </w:tcPr>
          <w:p>
            <w:pPr>
              <w:ind w:firstLine="220" w:firstLineChars="100"/>
              <w:jc w:val="center"/>
              <w:rPr>
                <w:rFonts w:hint="eastAsia"/>
                <w:sz w:val="22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年    龄</w:t>
            </w:r>
          </w:p>
        </w:tc>
        <w:tc>
          <w:tcPr>
            <w:tcW w:w="2917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2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94" w:type="dxa"/>
            <w:vMerge w:val="continue"/>
          </w:tcPr>
          <w:p>
            <w:pPr>
              <w:jc w:val="center"/>
              <w:rPr>
                <w:rFonts w:hint="eastAsia"/>
                <w:sz w:val="22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57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性    别</w:t>
            </w:r>
          </w:p>
        </w:tc>
        <w:tc>
          <w:tcPr>
            <w:tcW w:w="3105" w:type="dxa"/>
            <w:shd w:val="clear" w:color="auto" w:fill="auto"/>
            <w:vAlign w:val="center"/>
          </w:tcPr>
          <w:p>
            <w:pPr>
              <w:ind w:firstLine="1200" w:firstLineChars="500"/>
              <w:jc w:val="both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婚    姻</w:t>
            </w:r>
          </w:p>
        </w:tc>
        <w:tc>
          <w:tcPr>
            <w:tcW w:w="2917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  <w:tc>
          <w:tcPr>
            <w:tcW w:w="1994" w:type="dxa"/>
            <w:vMerge w:val="continue"/>
          </w:tcPr>
          <w:p>
            <w:pPr>
              <w:jc w:val="center"/>
              <w:rPr>
                <w:rFonts w:hint="eastAsia"/>
                <w:sz w:val="22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57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联系电话</w:t>
            </w:r>
          </w:p>
        </w:tc>
        <w:tc>
          <w:tcPr>
            <w:tcW w:w="3105" w:type="dxa"/>
            <w:shd w:val="clear" w:color="auto" w:fill="auto"/>
            <w:vAlign w:val="center"/>
          </w:tcPr>
          <w:p>
            <w:pPr>
              <w:ind w:firstLine="220" w:firstLineChars="100"/>
              <w:jc w:val="both"/>
              <w:rPr>
                <w:rFonts w:hint="eastAsia"/>
                <w:sz w:val="22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微 信 号</w:t>
            </w:r>
          </w:p>
        </w:tc>
        <w:tc>
          <w:tcPr>
            <w:tcW w:w="2917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2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94" w:type="dxa"/>
            <w:vMerge w:val="continue"/>
          </w:tcPr>
          <w:p>
            <w:pPr>
              <w:jc w:val="center"/>
              <w:rPr>
                <w:rFonts w:hint="eastAsia"/>
                <w:sz w:val="22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157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电子邮箱</w:t>
            </w:r>
          </w:p>
        </w:tc>
        <w:tc>
          <w:tcPr>
            <w:tcW w:w="3105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sz w:val="22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现居地址</w:t>
            </w:r>
          </w:p>
        </w:tc>
        <w:tc>
          <w:tcPr>
            <w:tcW w:w="4911" w:type="dxa"/>
            <w:gridSpan w:val="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/>
                <w:sz w:val="22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1020" w:type="dxa"/>
            <w:gridSpan w:val="5"/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13"/>
                <w:szCs w:val="13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 xml:space="preserve">教育背景   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28"/>
                <w:vertAlign w:val="baseline"/>
                <w:lang w:val="en-US" w:eastAsia="zh-CN"/>
              </w:rPr>
              <w:t xml:space="preserve">                                                     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2"/>
                <w:szCs w:val="28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Education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  <w:jc w:val="center"/>
        </w:trPr>
        <w:tc>
          <w:tcPr>
            <w:tcW w:w="11020" w:type="dxa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1020" w:type="dxa"/>
            <w:gridSpan w:val="5"/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10"/>
                <w:szCs w:val="10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 xml:space="preserve">个人经历   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28"/>
                <w:lang w:val="en-US" w:eastAsia="zh-CN"/>
              </w:rPr>
              <w:t xml:space="preserve">                                                     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2"/>
                <w:szCs w:val="28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Experience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9" w:hRule="atLeast"/>
          <w:jc w:val="center"/>
        </w:trPr>
        <w:tc>
          <w:tcPr>
            <w:tcW w:w="11020" w:type="dxa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680" w:firstLineChars="70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680" w:firstLineChars="70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1680" w:firstLineChars="70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  <w:jc w:val="center"/>
        </w:trPr>
        <w:tc>
          <w:tcPr>
            <w:tcW w:w="11020" w:type="dxa"/>
            <w:gridSpan w:val="5"/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11"/>
                <w:szCs w:val="11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 xml:space="preserve">自我评价   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28"/>
                <w:lang w:val="en-US" w:eastAsia="zh-CN"/>
              </w:rPr>
              <w:t xml:space="preserve">                                                     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2"/>
                <w:szCs w:val="28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About 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7" w:hRule="atLeast"/>
          <w:jc w:val="center"/>
        </w:trPr>
        <w:tc>
          <w:tcPr>
            <w:tcW w:w="11020" w:type="dxa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80" w:firstLineChars="20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11020" w:type="dxa"/>
            <w:gridSpan w:val="5"/>
            <w:shd w:val="clear" w:color="auto" w:fill="E7E6E6" w:themeFill="background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2"/>
                <w:szCs w:val="2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 xml:space="preserve">兴趣爱好以及个人特长                                              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2E75B6" w:themeColor="accent1" w:themeShade="BF"/>
                <w:sz w:val="21"/>
                <w:szCs w:val="24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>H o p p y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2E75B6" w:themeColor="accent1" w:themeShade="BF"/>
                <w:sz w:val="28"/>
                <w:szCs w:val="36"/>
                <w:u w:val="none"/>
                <w:lang w:val="en-US" w:eastAsia="zh-CN"/>
                <w14:glow w14:rad="0">
                  <w14:srgbClr w14:val="000000"/>
                </w14:glow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reflection w14:blurRad="0" w14:stA="0" w14:stPos="0" w14:endA="0" w14:endPos="0" w14:dist="0" w14:dir="0" w14:fadeDir="0" w14:sx="0" w14:sy="0" w14:kx="0" w14:ky="0" w14:algn="none"/>
                <w14:props3d w14:extrusionH="0" w14:contourW="0" w14:prstMaterial="clear"/>
              </w:rPr>
              <w:t xml:space="preserve">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11020" w:type="dxa"/>
            <w:gridSpan w:val="5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480" w:firstLineChars="20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480" w:firstLineChars="20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firstLine="480" w:firstLineChars="20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color w:val="404040" w:themeColor="text1" w:themeTint="BF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>
                      <w14:lumMod w14:val="75000"/>
                      <w14:lumOff w14:val="25000"/>
                    </w14:schemeClr>
                  </w14:solidFill>
                </w14:textFill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>
                      <wp:simplePos x="0" y="0"/>
                      <wp:positionH relativeFrom="column">
                        <wp:posOffset>6896100</wp:posOffset>
                      </wp:positionH>
                      <wp:positionV relativeFrom="paragraph">
                        <wp:posOffset>9381490</wp:posOffset>
                      </wp:positionV>
                      <wp:extent cx="284480" cy="283210"/>
                      <wp:effectExtent l="0" t="0" r="1270" b="254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283210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190756" y="79128"/>
                                  </a:cxn>
                                  <a:cxn ang="0">
                                    <a:pos x="219016" y="67824"/>
                                  </a:cxn>
                                  <a:cxn ang="0">
                                    <a:pos x="230320" y="39564"/>
                                  </a:cxn>
                                  <a:cxn ang="0">
                                    <a:pos x="219016" y="11304"/>
                                  </a:cxn>
                                  <a:cxn ang="0">
                                    <a:pos x="163909" y="11304"/>
                                  </a:cxn>
                                  <a:cxn ang="0">
                                    <a:pos x="163909" y="67824"/>
                                  </a:cxn>
                                  <a:cxn ang="0">
                                    <a:pos x="176626" y="25434"/>
                                  </a:cxn>
                                  <a:cxn ang="0">
                                    <a:pos x="204886" y="25434"/>
                                  </a:cxn>
                                  <a:cxn ang="0">
                                    <a:pos x="210538" y="39564"/>
                                  </a:cxn>
                                  <a:cxn ang="0">
                                    <a:pos x="204886" y="53694"/>
                                  </a:cxn>
                                  <a:cxn ang="0">
                                    <a:pos x="176626" y="53694"/>
                                  </a:cxn>
                                  <a:cxn ang="0">
                                    <a:pos x="170974" y="39564"/>
                                  </a:cxn>
                                  <a:cxn ang="0">
                                    <a:pos x="31086" y="36738"/>
                                  </a:cxn>
                                  <a:cxn ang="0">
                                    <a:pos x="111627" y="36738"/>
                                  </a:cxn>
                                  <a:cxn ang="0">
                                    <a:pos x="111627" y="25434"/>
                                  </a:cxn>
                                  <a:cxn ang="0">
                                    <a:pos x="25434" y="31086"/>
                                  </a:cxn>
                                  <a:cxn ang="0">
                                    <a:pos x="55107" y="105975"/>
                                  </a:cxn>
                                  <a:cxn ang="0">
                                    <a:pos x="49455" y="100323"/>
                                  </a:cxn>
                                  <a:cxn ang="0">
                                    <a:pos x="0" y="105975"/>
                                  </a:cxn>
                                  <a:cxn ang="0">
                                    <a:pos x="49455" y="111627"/>
                                  </a:cxn>
                                  <a:cxn ang="0">
                                    <a:pos x="18369" y="73476"/>
                                  </a:cxn>
                                  <a:cxn ang="0">
                                    <a:pos x="80541" y="73476"/>
                                  </a:cxn>
                                  <a:cxn ang="0">
                                    <a:pos x="80541" y="62172"/>
                                  </a:cxn>
                                  <a:cxn ang="0">
                                    <a:pos x="12717" y="67824"/>
                                  </a:cxn>
                                  <a:cxn ang="0">
                                    <a:pos x="187930" y="144127"/>
                                  </a:cxn>
                                  <a:cxn ang="0">
                                    <a:pos x="196408" y="149779"/>
                                  </a:cxn>
                                  <a:cxn ang="0">
                                    <a:pos x="250102" y="139888"/>
                                  </a:cxn>
                                  <a:cxn ang="0">
                                    <a:pos x="202060" y="131410"/>
                                  </a:cxn>
                                  <a:cxn ang="0">
                                    <a:pos x="169561" y="77715"/>
                                  </a:cxn>
                                  <a:cxn ang="0">
                                    <a:pos x="120105" y="57933"/>
                                  </a:cxn>
                                  <a:cxn ang="0">
                                    <a:pos x="79128" y="97497"/>
                                  </a:cxn>
                                  <a:cxn ang="0">
                                    <a:pos x="93258" y="111627"/>
                                  </a:cxn>
                                  <a:cxn ang="0">
                                    <a:pos x="154018" y="91845"/>
                                  </a:cxn>
                                  <a:cxn ang="0">
                                    <a:pos x="107388" y="189343"/>
                                  </a:cxn>
                                  <a:cxn ang="0">
                                    <a:pos x="28260" y="199234"/>
                                  </a:cxn>
                                  <a:cxn ang="0">
                                    <a:pos x="111627" y="209125"/>
                                  </a:cxn>
                                  <a:cxn ang="0">
                                    <a:pos x="148366" y="173800"/>
                                  </a:cxn>
                                  <a:cxn ang="0">
                                    <a:pos x="223255" y="243037"/>
                                  </a:cxn>
                                  <a:cxn ang="0">
                                    <a:pos x="240211" y="233146"/>
                                  </a:cxn>
                                  <a:cxn ang="0">
                                    <a:pos x="199234" y="166735"/>
                                  </a:cxn>
                                  <a:cxn ang="0">
                                    <a:pos x="169561" y="111627"/>
                                  </a:cxn>
                                </a:cxnLst>
                                <a:pathLst>
                                  <a:path w="177" h="176">
                                    <a:moveTo>
                                      <a:pt x="116" y="48"/>
                                    </a:moveTo>
                                    <a:cubicBezTo>
                                      <a:pt x="121" y="53"/>
                                      <a:pt x="128" y="56"/>
                                      <a:pt x="135" y="56"/>
                                    </a:cubicBezTo>
                                    <a:cubicBezTo>
                                      <a:pt x="143" y="56"/>
                                      <a:pt x="150" y="53"/>
                                      <a:pt x="155" y="48"/>
                                    </a:cubicBezTo>
                                    <a:cubicBezTo>
                                      <a:pt x="155" y="48"/>
                                      <a:pt x="155" y="48"/>
                                      <a:pt x="155" y="48"/>
                                    </a:cubicBezTo>
                                    <a:cubicBezTo>
                                      <a:pt x="155" y="48"/>
                                      <a:pt x="155" y="48"/>
                                      <a:pt x="155" y="48"/>
                                    </a:cubicBezTo>
                                    <a:cubicBezTo>
                                      <a:pt x="160" y="43"/>
                                      <a:pt x="163" y="36"/>
                                      <a:pt x="163" y="28"/>
                                    </a:cubicBezTo>
                                    <a:cubicBezTo>
                                      <a:pt x="163" y="21"/>
                                      <a:pt x="160" y="14"/>
                                      <a:pt x="155" y="9"/>
                                    </a:cubicBezTo>
                                    <a:cubicBezTo>
                                      <a:pt x="155" y="8"/>
                                      <a:pt x="155" y="8"/>
                                      <a:pt x="155" y="8"/>
                                    </a:cubicBezTo>
                                    <a:cubicBezTo>
                                      <a:pt x="150" y="3"/>
                                      <a:pt x="143" y="0"/>
                                      <a:pt x="135" y="0"/>
                                    </a:cubicBezTo>
                                    <a:cubicBezTo>
                                      <a:pt x="128" y="0"/>
                                      <a:pt x="121" y="3"/>
                                      <a:pt x="116" y="8"/>
                                    </a:cubicBezTo>
                                    <a:cubicBezTo>
                                      <a:pt x="111" y="13"/>
                                      <a:pt x="108" y="20"/>
                                      <a:pt x="108" y="28"/>
                                    </a:cubicBezTo>
                                    <a:cubicBezTo>
                                      <a:pt x="108" y="36"/>
                                      <a:pt x="111" y="43"/>
                                      <a:pt x="116" y="48"/>
                                    </a:cubicBezTo>
                                    <a:close/>
                                    <a:moveTo>
                                      <a:pt x="125" y="18"/>
                                    </a:moveTo>
                                    <a:cubicBezTo>
                                      <a:pt x="125" y="18"/>
                                      <a:pt x="125" y="18"/>
                                      <a:pt x="125" y="18"/>
                                    </a:cubicBezTo>
                                    <a:cubicBezTo>
                                      <a:pt x="128" y="16"/>
                                      <a:pt x="131" y="14"/>
                                      <a:pt x="135" y="14"/>
                                    </a:cubicBezTo>
                                    <a:cubicBezTo>
                                      <a:pt x="139" y="14"/>
                                      <a:pt x="143" y="16"/>
                                      <a:pt x="145" y="18"/>
                                    </a:cubicBezTo>
                                    <a:cubicBezTo>
                                      <a:pt x="145" y="18"/>
                                      <a:pt x="145" y="18"/>
                                      <a:pt x="145" y="18"/>
                                    </a:cubicBezTo>
                                    <a:cubicBezTo>
                                      <a:pt x="148" y="21"/>
                                      <a:pt x="149" y="24"/>
                                      <a:pt x="149" y="28"/>
                                    </a:cubicBezTo>
                                    <a:cubicBezTo>
                                      <a:pt x="149" y="32"/>
                                      <a:pt x="148" y="35"/>
                                      <a:pt x="145" y="38"/>
                                    </a:cubicBezTo>
                                    <a:cubicBezTo>
                                      <a:pt x="145" y="38"/>
                                      <a:pt x="145" y="38"/>
                                      <a:pt x="145" y="38"/>
                                    </a:cubicBezTo>
                                    <a:cubicBezTo>
                                      <a:pt x="143" y="40"/>
                                      <a:pt x="139" y="42"/>
                                      <a:pt x="135" y="42"/>
                                    </a:cubicBezTo>
                                    <a:cubicBezTo>
                                      <a:pt x="131" y="42"/>
                                      <a:pt x="128" y="40"/>
                                      <a:pt x="125" y="38"/>
                                    </a:cubicBezTo>
                                    <a:cubicBezTo>
                                      <a:pt x="125" y="38"/>
                                      <a:pt x="125" y="38"/>
                                      <a:pt x="125" y="38"/>
                                    </a:cubicBezTo>
                                    <a:cubicBezTo>
                                      <a:pt x="123" y="35"/>
                                      <a:pt x="121" y="32"/>
                                      <a:pt x="121" y="28"/>
                                    </a:cubicBezTo>
                                    <a:cubicBezTo>
                                      <a:pt x="121" y="24"/>
                                      <a:pt x="123" y="21"/>
                                      <a:pt x="125" y="18"/>
                                    </a:cubicBezTo>
                                    <a:close/>
                                    <a:moveTo>
                                      <a:pt x="22" y="26"/>
                                    </a:moveTo>
                                    <a:cubicBezTo>
                                      <a:pt x="22" y="26"/>
                                      <a:pt x="22" y="26"/>
                                      <a:pt x="22" y="26"/>
                                    </a:cubicBezTo>
                                    <a:cubicBezTo>
                                      <a:pt x="79" y="26"/>
                                      <a:pt x="79" y="26"/>
                                      <a:pt x="79" y="26"/>
                                    </a:cubicBezTo>
                                    <a:cubicBezTo>
                                      <a:pt x="81" y="26"/>
                                      <a:pt x="83" y="24"/>
                                      <a:pt x="83" y="22"/>
                                    </a:cubicBezTo>
                                    <a:cubicBezTo>
                                      <a:pt x="83" y="19"/>
                                      <a:pt x="81" y="18"/>
                                      <a:pt x="79" y="18"/>
                                    </a:cubicBezTo>
                                    <a:cubicBezTo>
                                      <a:pt x="22" y="18"/>
                                      <a:pt x="22" y="18"/>
                                      <a:pt x="22" y="18"/>
                                    </a:cubicBezTo>
                                    <a:cubicBezTo>
                                      <a:pt x="20" y="18"/>
                                      <a:pt x="18" y="19"/>
                                      <a:pt x="18" y="22"/>
                                    </a:cubicBezTo>
                                    <a:cubicBezTo>
                                      <a:pt x="18" y="24"/>
                                      <a:pt x="20" y="26"/>
                                      <a:pt x="22" y="26"/>
                                    </a:cubicBezTo>
                                    <a:close/>
                                    <a:moveTo>
                                      <a:pt x="39" y="75"/>
                                    </a:moveTo>
                                    <a:cubicBezTo>
                                      <a:pt x="39" y="75"/>
                                      <a:pt x="39" y="75"/>
                                      <a:pt x="39" y="75"/>
                                    </a:cubicBezTo>
                                    <a:cubicBezTo>
                                      <a:pt x="39" y="72"/>
                                      <a:pt x="38" y="71"/>
                                      <a:pt x="35" y="71"/>
                                    </a:cubicBezTo>
                                    <a:cubicBezTo>
                                      <a:pt x="4" y="71"/>
                                      <a:pt x="4" y="71"/>
                                      <a:pt x="4" y="71"/>
                                    </a:cubicBezTo>
                                    <a:cubicBezTo>
                                      <a:pt x="2" y="71"/>
                                      <a:pt x="0" y="72"/>
                                      <a:pt x="0" y="75"/>
                                    </a:cubicBezTo>
                                    <a:cubicBezTo>
                                      <a:pt x="0" y="77"/>
                                      <a:pt x="2" y="79"/>
                                      <a:pt x="4" y="79"/>
                                    </a:cubicBezTo>
                                    <a:cubicBezTo>
                                      <a:pt x="35" y="79"/>
                                      <a:pt x="35" y="79"/>
                                      <a:pt x="35" y="79"/>
                                    </a:cubicBezTo>
                                    <a:cubicBezTo>
                                      <a:pt x="38" y="79"/>
                                      <a:pt x="39" y="77"/>
                                      <a:pt x="39" y="75"/>
                                    </a:cubicBezTo>
                                    <a:close/>
                                    <a:moveTo>
                                      <a:pt x="13" y="52"/>
                                    </a:moveTo>
                                    <a:cubicBezTo>
                                      <a:pt x="13" y="52"/>
                                      <a:pt x="13" y="52"/>
                                      <a:pt x="13" y="52"/>
                                    </a:cubicBezTo>
                                    <a:cubicBezTo>
                                      <a:pt x="57" y="52"/>
                                      <a:pt x="57" y="52"/>
                                      <a:pt x="57" y="52"/>
                                    </a:cubicBezTo>
                                    <a:cubicBezTo>
                                      <a:pt x="59" y="52"/>
                                      <a:pt x="61" y="50"/>
                                      <a:pt x="61" y="48"/>
                                    </a:cubicBezTo>
                                    <a:cubicBezTo>
                                      <a:pt x="61" y="46"/>
                                      <a:pt x="59" y="44"/>
                                      <a:pt x="57" y="44"/>
                                    </a:cubicBezTo>
                                    <a:cubicBezTo>
                                      <a:pt x="13" y="44"/>
                                      <a:pt x="13" y="44"/>
                                      <a:pt x="13" y="44"/>
                                    </a:cubicBezTo>
                                    <a:cubicBezTo>
                                      <a:pt x="11" y="44"/>
                                      <a:pt x="9" y="46"/>
                                      <a:pt x="9" y="48"/>
                                    </a:cubicBezTo>
                                    <a:cubicBezTo>
                                      <a:pt x="9" y="50"/>
                                      <a:pt x="11" y="52"/>
                                      <a:pt x="13" y="52"/>
                                    </a:cubicBezTo>
                                    <a:close/>
                                    <a:moveTo>
                                      <a:pt x="133" y="102"/>
                                    </a:moveTo>
                                    <a:cubicBezTo>
                                      <a:pt x="133" y="102"/>
                                      <a:pt x="133" y="102"/>
                                      <a:pt x="133" y="102"/>
                                    </a:cubicBezTo>
                                    <a:cubicBezTo>
                                      <a:pt x="134" y="105"/>
                                      <a:pt x="137" y="106"/>
                                      <a:pt x="139" y="106"/>
                                    </a:cubicBezTo>
                                    <a:cubicBezTo>
                                      <a:pt x="170" y="106"/>
                                      <a:pt x="170" y="106"/>
                                      <a:pt x="170" y="106"/>
                                    </a:cubicBezTo>
                                    <a:cubicBezTo>
                                      <a:pt x="174" y="106"/>
                                      <a:pt x="177" y="103"/>
                                      <a:pt x="177" y="99"/>
                                    </a:cubicBezTo>
                                    <a:cubicBezTo>
                                      <a:pt x="177" y="96"/>
                                      <a:pt x="174" y="93"/>
                                      <a:pt x="170" y="93"/>
                                    </a:cubicBezTo>
                                    <a:cubicBezTo>
                                      <a:pt x="143" y="93"/>
                                      <a:pt x="143" y="93"/>
                                      <a:pt x="143" y="93"/>
                                    </a:cubicBezTo>
                                    <a:cubicBezTo>
                                      <a:pt x="124" y="58"/>
                                      <a:pt x="124" y="58"/>
                                      <a:pt x="124" y="58"/>
                                    </a:cubicBezTo>
                                    <a:cubicBezTo>
                                      <a:pt x="123" y="57"/>
                                      <a:pt x="122" y="56"/>
                                      <a:pt x="120" y="55"/>
                                    </a:cubicBezTo>
                                    <a:cubicBezTo>
                                      <a:pt x="93" y="40"/>
                                      <a:pt x="93" y="40"/>
                                      <a:pt x="93" y="40"/>
                                    </a:cubicBezTo>
                                    <a:cubicBezTo>
                                      <a:pt x="90" y="38"/>
                                      <a:pt x="87" y="38"/>
                                      <a:pt x="85" y="41"/>
                                    </a:cubicBezTo>
                                    <a:cubicBezTo>
                                      <a:pt x="85" y="41"/>
                                      <a:pt x="85" y="41"/>
                                      <a:pt x="85" y="41"/>
                                    </a:cubicBezTo>
                                    <a:cubicBezTo>
                                      <a:pt x="56" y="69"/>
                                      <a:pt x="56" y="69"/>
                                      <a:pt x="56" y="69"/>
                                    </a:cubicBezTo>
                                    <a:cubicBezTo>
                                      <a:pt x="54" y="72"/>
                                      <a:pt x="54" y="76"/>
                                      <a:pt x="56" y="79"/>
                                    </a:cubicBezTo>
                                    <a:cubicBezTo>
                                      <a:pt x="59" y="81"/>
                                      <a:pt x="63" y="81"/>
                                      <a:pt x="66" y="79"/>
                                    </a:cubicBezTo>
                                    <a:cubicBezTo>
                                      <a:pt x="91" y="54"/>
                                      <a:pt x="91" y="54"/>
                                      <a:pt x="91" y="54"/>
                                    </a:cubicBezTo>
                                    <a:cubicBezTo>
                                      <a:pt x="109" y="65"/>
                                      <a:pt x="109" y="65"/>
                                      <a:pt x="109" y="65"/>
                                    </a:cubicBezTo>
                                    <a:cubicBezTo>
                                      <a:pt x="97" y="111"/>
                                      <a:pt x="97" y="111"/>
                                      <a:pt x="97" y="111"/>
                                    </a:cubicBezTo>
                                    <a:cubicBezTo>
                                      <a:pt x="76" y="134"/>
                                      <a:pt x="76" y="134"/>
                                      <a:pt x="76" y="134"/>
                                    </a:cubicBezTo>
                                    <a:cubicBezTo>
                                      <a:pt x="27" y="134"/>
                                      <a:pt x="27" y="134"/>
                                      <a:pt x="27" y="134"/>
                                    </a:cubicBezTo>
                                    <a:cubicBezTo>
                                      <a:pt x="23" y="134"/>
                                      <a:pt x="20" y="137"/>
                                      <a:pt x="20" y="141"/>
                                    </a:cubicBezTo>
                                    <a:cubicBezTo>
                                      <a:pt x="20" y="145"/>
                                      <a:pt x="23" y="148"/>
                                      <a:pt x="27" y="148"/>
                                    </a:cubicBezTo>
                                    <a:cubicBezTo>
                                      <a:pt x="79" y="148"/>
                                      <a:pt x="79" y="148"/>
                                      <a:pt x="79" y="148"/>
                                    </a:cubicBezTo>
                                    <a:cubicBezTo>
                                      <a:pt x="81" y="148"/>
                                      <a:pt x="82" y="147"/>
                                      <a:pt x="84" y="146"/>
                                    </a:cubicBezTo>
                                    <a:cubicBezTo>
                                      <a:pt x="105" y="123"/>
                                      <a:pt x="105" y="123"/>
                                      <a:pt x="105" y="123"/>
                                    </a:cubicBezTo>
                                    <a:cubicBezTo>
                                      <a:pt x="135" y="130"/>
                                      <a:pt x="135" y="130"/>
                                      <a:pt x="135" y="130"/>
                                    </a:cubicBezTo>
                                    <a:cubicBezTo>
                                      <a:pt x="158" y="172"/>
                                      <a:pt x="158" y="172"/>
                                      <a:pt x="158" y="172"/>
                                    </a:cubicBezTo>
                                    <a:cubicBezTo>
                                      <a:pt x="160" y="175"/>
                                      <a:pt x="164" y="176"/>
                                      <a:pt x="168" y="174"/>
                                    </a:cubicBezTo>
                                    <a:cubicBezTo>
                                      <a:pt x="171" y="172"/>
                                      <a:pt x="172" y="168"/>
                                      <a:pt x="170" y="165"/>
                                    </a:cubicBezTo>
                                    <a:cubicBezTo>
                                      <a:pt x="145" y="122"/>
                                      <a:pt x="145" y="122"/>
                                      <a:pt x="145" y="122"/>
                                    </a:cubicBezTo>
                                    <a:cubicBezTo>
                                      <a:pt x="144" y="120"/>
                                      <a:pt x="143" y="118"/>
                                      <a:pt x="141" y="118"/>
                                    </a:cubicBezTo>
                                    <a:cubicBezTo>
                                      <a:pt x="111" y="110"/>
                                      <a:pt x="111" y="110"/>
                                      <a:pt x="111" y="110"/>
                                    </a:cubicBezTo>
                                    <a:cubicBezTo>
                                      <a:pt x="120" y="79"/>
                                      <a:pt x="120" y="79"/>
                                      <a:pt x="120" y="79"/>
                                    </a:cubicBezTo>
                                    <a:cubicBezTo>
                                      <a:pt x="133" y="102"/>
                                      <a:pt x="133" y="102"/>
                                      <a:pt x="133" y="10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31859C"/>
                              </a:solidFill>
                              <a:ln w="9525">
                                <a:noFill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543pt;margin-top:738.7pt;height:22.3pt;width:22.4pt;z-index:-251653120;mso-width-relative:page;mso-height-relative:page;" fillcolor="#31859C" filled="t" stroked="f" coordsize="177,176" o:gfxdata="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" path="m116,48c121,53,128,56,135,56c143,56,150,53,155,48c155,48,155,48,155,48c155,48,155,48,155,48c160,43,163,36,163,28c163,21,160,14,155,9c155,8,155,8,155,8c150,3,143,0,135,0c128,0,121,3,116,8c111,13,108,20,108,28c108,36,111,43,116,48xm125,18c125,18,125,18,125,18c128,16,131,14,135,14c139,14,143,16,145,18c145,18,145,18,145,18c148,21,149,24,149,28c149,32,148,35,145,38c145,38,145,38,145,38c143,40,139,42,135,42c131,42,128,40,125,38c125,38,125,38,125,38c123,35,121,32,121,28c121,24,123,21,125,18xm22,26c22,26,22,26,22,26c79,26,79,26,79,26c81,26,83,24,83,22c83,19,81,18,79,18c22,18,22,18,22,18c20,18,18,19,18,22c18,24,20,26,22,26xm39,75c39,75,39,75,39,75c39,72,38,71,35,71c4,71,4,71,4,71c2,71,0,72,0,75c0,77,2,79,4,79c35,79,35,79,35,79c38,79,39,77,39,75xm13,52c13,52,13,52,13,52c57,52,57,52,57,52c59,52,61,50,61,48c61,46,59,44,57,44c13,44,13,44,13,44c11,44,9,46,9,48c9,50,11,52,13,52xm133,102c133,102,133,102,133,102c134,105,137,106,139,106c170,106,170,106,170,106c174,106,177,103,177,99c177,96,174,93,170,93c143,93,143,93,143,93c124,58,124,58,124,58c123,57,122,56,120,55c93,40,93,40,93,40c90,38,87,38,85,41c85,41,85,41,85,41c56,69,56,69,56,69c54,72,54,76,56,79c59,81,63,81,66,79c91,54,91,54,91,54c109,65,109,65,109,65c97,111,97,111,97,111c76,134,76,134,76,134c27,134,27,134,27,134c23,134,20,137,20,141c20,145,23,148,27,148c79,148,79,148,79,148c81,148,82,147,84,146c105,123,105,123,105,123c135,130,135,130,135,130c158,172,158,172,158,172c160,175,164,176,168,174c171,172,172,168,170,165c145,122,145,122,145,122c144,120,143,118,141,118c111,110,111,110,111,110c120,79,120,79,120,79c133,102,133,102,133,102xe">
                      <v:path o:connectlocs="190756,79128;219016,67824;230320,39564;219016,11304;163909,11304;163909,67824;176626,25434;204886,25434;210538,39564;204886,53694;176626,53694;170974,39564;31086,36738;111627,36738;111627,25434;25434,31086;55107,105975;49455,100323;0,105975;49455,111627;18369,73476;80541,73476;80541,62172;12717,67824;187930,144127;196408,149779;250102,139888;202060,131410;169561,77715;120105,57933;79128,97497;93258,111627;154018,91845;107388,189343;28260,199234;111627,209125;148366,173800;223255,243037;240211,233146;199234,166735;169561,111627" o:connectangles="0,0,0,0,0,0,0,0,0,0,0,0,0,0,0,0,0,0,0,0,0,0,0,0,0,0,0,0,0,0,0,0,0,0,0,0,0,0,0,0,0"/>
                      <v:fill on="t" focussize="0,0"/>
                      <v:stroke on="f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</w:tbl>
    <w:p>
      <w:pPr>
        <w:rPr>
          <w:rFonts w:hint="eastAsia"/>
          <w:lang w:val="en-US" w:eastAsia="zh-CN"/>
        </w:rPr>
      </w:pPr>
      <w:bookmarkStart w:id="0" w:name="_GoBack"/>
      <w:bookmarkEnd w:id="0"/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7207885</wp:posOffset>
                </wp:positionH>
                <wp:positionV relativeFrom="paragraph">
                  <wp:posOffset>9503410</wp:posOffset>
                </wp:positionV>
                <wp:extent cx="275590" cy="275590"/>
                <wp:effectExtent l="0" t="0" r="10160" b="10160"/>
                <wp:wrapNone/>
                <wp:docPr id="18" name="直角三角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75590" cy="275590"/>
                        </a:xfrm>
                        <a:prstGeom prst="rtTriangle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" type="#_x0000_t6" style="position:absolute;left:0pt;margin-left:567.55pt;margin-top:748.3pt;height:21.7pt;width:21.7pt;rotation:-5898240f;z-index:251660288;v-text-anchor:middle;mso-width-relative:page;mso-height-relative:page;" fillcolor="#2E75B6 [2404]" filled="t" stroked="f" coordsize="21600,21600" o:gfxdata="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118110</wp:posOffset>
                </wp:positionH>
                <wp:positionV relativeFrom="paragraph">
                  <wp:posOffset>9503410</wp:posOffset>
                </wp:positionV>
                <wp:extent cx="275590" cy="275590"/>
                <wp:effectExtent l="0" t="0" r="10160" b="10160"/>
                <wp:wrapNone/>
                <wp:docPr id="15" name="直角三角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786880" y="6966585"/>
                          <a:ext cx="275590" cy="275590"/>
                        </a:xfrm>
                        <a:prstGeom prst="rtTriangle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" type="#_x0000_t6" style="position:absolute;left:0pt;margin-left:9.3pt;margin-top:748.3pt;height:21.7pt;width:21.7pt;z-index:251664384;v-text-anchor:middle;mso-width-relative:page;mso-height-relative:page;" fillcolor="#2E75B6 [2404]" filled="t" stroked="f" coordsize="21600,21600" o:gfxdata="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DCJufzWAAAACwEAAA8AAAAAAAAAAQAgAAAAIgAAAGRycy9kb3ducmV2LnhtbFBLAQIUABQAAAAI&#10;AIdO4kBwnSAdmgIAAAkFAAAOAAAAAAAAAAEAIAAAACUBAABkcnMvZTJvRG9jLnhtbFBLBQYAAAAA&#10;BgAGAFkBAAAxBgAAAAA=&#10;">
                <v:fill on="t" focussize="0,0"/>
                <v:stroke on="f" weight="1pt" miterlimit="8" joinstyle="miter"/>
                <v:imagedata o:title=""/>
                <o:lock v:ext="edit" aspectratio="f"/>
              </v:shape>
            </w:pict>
          </mc:Fallback>
        </mc:AlternateContent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jb3VudCI6MSwiaGRpZCI6IjQyYjI1YjMwYTVhYWMzNDI5ZTI1YjIyYTkyMzg2ODIwIiwidXNlckNvdW50IjoxfQ=="/>
  </w:docVars>
  <w:rsids>
    <w:rsidRoot w:val="37883646"/>
    <w:rsid w:val="010F04E1"/>
    <w:rsid w:val="019C2187"/>
    <w:rsid w:val="058E7A5B"/>
    <w:rsid w:val="08564792"/>
    <w:rsid w:val="126E1F9F"/>
    <w:rsid w:val="191A6278"/>
    <w:rsid w:val="1C233113"/>
    <w:rsid w:val="21086267"/>
    <w:rsid w:val="249D7124"/>
    <w:rsid w:val="299C109F"/>
    <w:rsid w:val="2B08791B"/>
    <w:rsid w:val="2D8E40C6"/>
    <w:rsid w:val="2E565B2A"/>
    <w:rsid w:val="2FB772A5"/>
    <w:rsid w:val="37883646"/>
    <w:rsid w:val="38686BC5"/>
    <w:rsid w:val="3BAF54FE"/>
    <w:rsid w:val="40281AC0"/>
    <w:rsid w:val="43F26F3B"/>
    <w:rsid w:val="4EAC1FB9"/>
    <w:rsid w:val="54C862B0"/>
    <w:rsid w:val="565F6BED"/>
    <w:rsid w:val="5C9E3B19"/>
    <w:rsid w:val="68A70342"/>
    <w:rsid w:val="6A0A1C3F"/>
    <w:rsid w:val="6D535020"/>
    <w:rsid w:val="727A06C9"/>
    <w:rsid w:val="7A43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023\AppData\Roaming\kingsoft\office6\templates\download\9289ce16-5430-4678-859a-b8015a615f79\&#34920;&#26684;&#31616;&#21382;&#27169;&#26495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表格简历模板.docx</Template>
  <Pages>1</Pages>
  <Words>384</Words>
  <Characters>534</Characters>
  <Lines>0</Lines>
  <Paragraphs>0</Paragraphs>
  <TotalTime>3</TotalTime>
  <ScaleCrop>false</ScaleCrop>
  <LinksUpToDate>false</LinksUpToDate>
  <CharactersWithSpaces>898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2023-11-08T03:08:00Z</dcterms:created>
  <dc:creator>几偃寥薪侠</dc:creator>
  <cp:lastModifiedBy>几偃寥薪侠</cp:lastModifiedBy>
  <dcterms:modified xsi:type="dcterms:W3CDTF">2023-11-08T03:12:33Z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KSORubyTemplateID" linkTarget="0">
    <vt:lpwstr>4</vt:lpwstr>
  </property>
  <property fmtid="{D5CDD505-2E9C-101B-9397-08002B2CF9AE}" pid="4" name="KSOTemplateKey">
    <vt:lpwstr>1.0_P8DsLCBsRpoqd1IvVyGeM02kkkecwDom45ZMegoR8Tpfx8SoMeHhXjqGLr0nLzF6yI2OuU0z3mbOanq5Q+MVfA==</vt:lpwstr>
  </property>
  <property fmtid="{D5CDD505-2E9C-101B-9397-08002B2CF9AE}" pid="5" name="KSOTemplateUUID">
    <vt:lpwstr>v1.0_mb_BLsDEXlFCQ70dpizcyU5HA==</vt:lpwstr>
  </property>
  <property fmtid="{D5CDD505-2E9C-101B-9397-08002B2CF9AE}" pid="6" name="ICV">
    <vt:lpwstr>58D49B689A7B48C697C723D21BA1CFC8_11</vt:lpwstr>
  </property>
</Properties>
</file>